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89F" w:rsidRPr="00016B83" w:rsidRDefault="0016789F" w:rsidP="007C3D32">
      <w:p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23"/>
          <w:szCs w:val="23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582.75pt">
            <v:imagedata r:id="rId4" o:title=""/>
          </v:shape>
        </w:pict>
      </w:r>
      <w:hyperlink r:id="rId5" w:anchor="lst&amp;st.phoId=884985129372&amp;st.albId=53850107609244&amp;_prevCmd=altGroupMediaThemeComments&amp;tkn=5701&amp;_aid=fullTopicPhotoClick" w:history="1">
        <w:r w:rsidRPr="00C81370">
          <w:rPr>
            <w:rFonts w:ascii="Helvetica" w:hAnsi="Helvetica" w:cs="Helvetica"/>
            <w:noProof/>
            <w:color w:val="333333"/>
            <w:sz w:val="23"/>
            <w:szCs w:val="23"/>
            <w:lang w:eastAsia="ru-RU"/>
          </w:rPr>
          <w:pict>
            <v:shape id="Рисунок 2" o:spid="_x0000_i1026" type="#_x0000_t75" alt="Фотография" href="https://m.ok.ru/dk?st.cmd=altGroupPhoto&amp;st.groupId=53850080215196&amp;st.rUrl=/dk?st.cmd=altGroupMediaThemeComments&amp;amp;st.groupId=53850080215196&amp;amp;st.frwd=off&amp;amp;st.themeId=69903063621788&amp;amp;st.unrd=off&amp;amp;_prevCmd=altGroupMediaThemeComments&amp;amp;t#lst&amp;st.phoId=884985129372&amp;st.albId=53850107609244&amp;_prevCmd=altGroupMediaThemeComments&amp;tkn=5701&amp;_aid=fullTopicPhot" style="width:414.75pt;height:583.5pt;visibility:visible" o:button="t">
              <v:fill o:detectmouseclick="t"/>
              <v:imagedata r:id="rId6" o:title=""/>
            </v:shape>
          </w:pict>
        </w:r>
      </w:hyperlink>
      <w:bookmarkStart w:id="0" w:name="p884985131164"/>
      <w:bookmarkEnd w:id="0"/>
      <w:r>
        <w:fldChar w:fldCharType="begin"/>
      </w:r>
      <w:r>
        <w:instrText xml:space="preserve"> HYPERLINK "https://m.ok.ru/dk?st.cmd=altGroupPhoto&amp;st.groupId=53850080215196&amp;st.rUrl=/dk?st.cmd=altGroupMediaThemeComments&amp;amp;st.groupId=53850080215196&amp;amp;st.frwd=off&amp;amp;st.themeId=69903063621788&amp;amp;st.unrd=off&amp;amp;_prevCmd=altGroupMediaThemeComments&amp;amp;tkn=4240" \l "lst&amp;st.phoId=884985131164&amp;st.albId=53850107609244&amp;_prevCmd=altGroupMediaThemeComments&amp;tkn=59&amp;_aid=fullTopicPhotoClick" </w:instrText>
      </w:r>
      <w:r>
        <w:fldChar w:fldCharType="separate"/>
      </w:r>
      <w:r w:rsidRPr="00C81370">
        <w:rPr>
          <w:rFonts w:ascii="Helvetica" w:hAnsi="Helvetica" w:cs="Helvetica"/>
          <w:noProof/>
          <w:color w:val="333333"/>
          <w:sz w:val="23"/>
          <w:szCs w:val="23"/>
          <w:lang w:eastAsia="ru-RU"/>
        </w:rPr>
        <w:pict>
          <v:shape id="Рисунок 3" o:spid="_x0000_i1027" type="#_x0000_t75" alt="Фотография" href="https://m.ok.ru/dk?st.cmd=altGroupPhoto&amp;st.groupId=53850080215196&amp;st.rUrl=/dk?st.cmd=altGroupMediaThemeComments&amp;amp;st.groupId=53850080215196&amp;amp;st.frwd=off&amp;amp;st.themeId=69903063621788&amp;amp;st.unrd=off&amp;amp;_prevCmd=altGroupMediaThemeComments&amp;amp;tk#lst&amp;st.phoId=884985131164&amp;st.albId=53850107609244&amp;_prevCmd=altGroupMediaThemeComments&amp;tkn=59&amp;_aid=fullTopicPhot" style="width:409.5pt;height:583.5pt;visibility:visible" o:button="t">
            <v:fill o:detectmouseclick="t"/>
            <v:imagedata r:id="rId7" o:title=""/>
          </v:shape>
        </w:pict>
      </w:r>
      <w:r>
        <w:fldChar w:fldCharType="end"/>
      </w:r>
      <w:bookmarkStart w:id="1" w:name="p884985133468"/>
      <w:bookmarkEnd w:id="1"/>
      <w:r>
        <w:fldChar w:fldCharType="begin"/>
      </w:r>
      <w:r>
        <w:instrText xml:space="preserve"> HYPERLINK "https://m.ok.ru/dk?st.cmd=altGroupPhoto&amp;st.groupId=53850080215196&amp;st.rUrl=/dk?st.cmd=altGroupMediaThemeComments&amp;amp;st.groupId=53850080215196&amp;amp;st.frwd=off&amp;amp;st.themeId=69903063621788&amp;amp;st.unrd=off&amp;amp;_prevCmd=altGroupMediaThemeComments&amp;amp;tkn=8202" \l "lst&amp;st.phoId=884985133468&amp;st.albId=53850107609244&amp;_prevCmd=altGroupMediaThemeComments&amp;tkn=5910&amp;_aid=fullTopicPhotoClick" </w:instrText>
      </w:r>
      <w:r>
        <w:fldChar w:fldCharType="separate"/>
      </w:r>
      <w:r w:rsidRPr="00C81370">
        <w:rPr>
          <w:rFonts w:ascii="Helvetica" w:hAnsi="Helvetica" w:cs="Helvetica"/>
          <w:noProof/>
          <w:color w:val="333333"/>
          <w:sz w:val="23"/>
          <w:szCs w:val="23"/>
          <w:lang w:eastAsia="ru-RU"/>
        </w:rPr>
        <w:pict>
          <v:shape id="Рисунок 4" o:spid="_x0000_i1028" type="#_x0000_t75" alt="Фотография" href="https://m.ok.ru/dk?st.cmd=altGroupPhoto&amp;st.groupId=53850080215196&amp;st.rUrl=/dk?st.cmd=altGroupMediaThemeComments&amp;amp;st.groupId=53850080215196&amp;amp;st.frwd=off&amp;amp;st.themeId=69903063621788&amp;amp;st.unrd=off&amp;amp;_prevCmd=altGroupMediaThemeComments&amp;amp;tk#lst&amp;st.phoId=884985133468&amp;st.albId=53850107609244&amp;_prevCmd=altGroupMediaThemeComments&amp;tkn=5910&amp;_aid=fullTopicPhot" style="width:409.5pt;height:583.5pt;visibility:visible" o:button="t">
            <v:fill o:detectmouseclick="t"/>
            <v:imagedata r:id="rId8" o:title=""/>
          </v:shape>
        </w:pict>
      </w:r>
      <w:r>
        <w:fldChar w:fldCharType="end"/>
      </w:r>
    </w:p>
    <w:sectPr w:rsidR="0016789F" w:rsidRPr="00016B83" w:rsidSect="00B26D08">
      <w:pgSz w:w="16838" w:h="11906" w:orient="landscape"/>
      <w:pgMar w:top="851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574C"/>
    <w:rsid w:val="00016B83"/>
    <w:rsid w:val="00097A03"/>
    <w:rsid w:val="0016789F"/>
    <w:rsid w:val="00394000"/>
    <w:rsid w:val="004B7BFA"/>
    <w:rsid w:val="005A31AE"/>
    <w:rsid w:val="0063574C"/>
    <w:rsid w:val="006F415A"/>
    <w:rsid w:val="00723322"/>
    <w:rsid w:val="007C3D32"/>
    <w:rsid w:val="008B3B28"/>
    <w:rsid w:val="00915B2E"/>
    <w:rsid w:val="009F46E5"/>
    <w:rsid w:val="009F6E07"/>
    <w:rsid w:val="00A35E9E"/>
    <w:rsid w:val="00A51FFB"/>
    <w:rsid w:val="00A55C77"/>
    <w:rsid w:val="00B26D08"/>
    <w:rsid w:val="00C81370"/>
    <w:rsid w:val="00D44BCD"/>
    <w:rsid w:val="00DC69DB"/>
    <w:rsid w:val="00F54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D3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C3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3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m.ok.ru/dk?st.cmd=altGroupPhoto&amp;st.groupId=53850080215196&amp;st.rUrl=/dk?st.cmd=altGroupMediaThemeComments&amp;amp;st.groupId=53850080215196&amp;amp;st.frwd=off&amp;amp;st.themeId=69903063621788&amp;amp;st.unrd=off&amp;amp;_prevCmd=altGroupMediaThemeComments&amp;amp;tkn=202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</Pages>
  <Words>178</Words>
  <Characters>1021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7</cp:revision>
  <dcterms:created xsi:type="dcterms:W3CDTF">2021-08-23T07:10:00Z</dcterms:created>
  <dcterms:modified xsi:type="dcterms:W3CDTF">2023-09-11T07:58:00Z</dcterms:modified>
</cp:coreProperties>
</file>